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C46" w:rsidRDefault="00C62C46" w:rsidP="00712E3F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236.25pt">
            <v:imagedata r:id="rId4" o:title=""/>
          </v:shape>
        </w:pict>
      </w:r>
    </w:p>
    <w:p w:rsidR="00C62C46" w:rsidRPr="001659D2" w:rsidRDefault="00C62C46" w:rsidP="00712E3F">
      <w:pPr>
        <w:spacing w:line="360" w:lineRule="auto"/>
      </w:pPr>
      <w:r w:rsidRPr="001659D2">
        <w:t>К. М. Станюкович</w:t>
      </w:r>
    </w:p>
    <w:p w:rsidR="00C62C46" w:rsidRDefault="00C62C46" w:rsidP="00712E3F">
      <w:pPr>
        <w:spacing w:line="360" w:lineRule="auto"/>
      </w:pPr>
      <w:r w:rsidRPr="001659D2">
        <w:t>(1843–1903)</w:t>
      </w:r>
    </w:p>
    <w:p w:rsidR="00C62C46" w:rsidRDefault="00C62C46" w:rsidP="00712E3F">
      <w:pPr>
        <w:spacing w:line="360" w:lineRule="auto"/>
      </w:pPr>
    </w:p>
    <w:p w:rsidR="00C62C46" w:rsidRPr="001659D2" w:rsidRDefault="00C62C46" w:rsidP="00712E3F">
      <w:pPr>
        <w:spacing w:line="360" w:lineRule="auto"/>
      </w:pPr>
      <w:r w:rsidRPr="001659D2">
        <w:t>Станюкович Константин Михайлович родился в Севастополе в семье адмирала русского флота, продолжавшего традиции семьи, отец и дед которого тоже были моряками.</w:t>
      </w:r>
    </w:p>
    <w:p w:rsidR="00C62C46" w:rsidRDefault="00C62C46" w:rsidP="00712E3F">
      <w:pPr>
        <w:spacing w:line="360" w:lineRule="auto"/>
      </w:pPr>
      <w:r w:rsidRPr="001659D2">
        <w:t>Несмотря на то, что морская карьера не привлекала юного К. М. Станюковича, он был отдан в морской корпус и отправлен в дальнее плавание, которое и стало началом его писательской судьбы.</w:t>
      </w:r>
    </w:p>
    <w:p w:rsidR="00C62C46" w:rsidRDefault="00C62C46" w:rsidP="006D26F2">
      <w:pPr>
        <w:spacing w:line="360" w:lineRule="auto"/>
        <w:jc w:val="center"/>
      </w:pPr>
      <w:r w:rsidRPr="0098631F">
        <w:rPr>
          <w:noProof/>
        </w:rPr>
        <w:pict>
          <v:shape id="Рисунок 2" o:spid="_x0000_i1026" type="#_x0000_t75" style="width:348pt;height:261pt;visibility:visible">
            <v:imagedata r:id="rId5" o:title=""/>
          </v:shape>
        </w:pict>
      </w:r>
    </w:p>
    <w:p w:rsidR="00C62C46" w:rsidRDefault="00C62C46" w:rsidP="006D26F2">
      <w:pPr>
        <w:spacing w:line="360" w:lineRule="auto"/>
        <w:jc w:val="center"/>
      </w:pPr>
      <w:r>
        <w:t>Морской берег</w:t>
      </w:r>
    </w:p>
    <w:p w:rsidR="00C62C46" w:rsidRDefault="00C62C46" w:rsidP="00712E3F">
      <w:pPr>
        <w:spacing w:line="360" w:lineRule="auto"/>
        <w:rPr>
          <w:noProof/>
        </w:rPr>
      </w:pPr>
      <w:r w:rsidRPr="0098631F">
        <w:rPr>
          <w:noProof/>
        </w:rPr>
        <w:pict>
          <v:shape id="Рисунок 1" o:spid="_x0000_i1027" type="#_x0000_t75" style="width:219.75pt;height:137.25pt;visibility:visible">
            <v:imagedata r:id="rId6" o:title=""/>
          </v:shape>
        </w:pict>
      </w:r>
      <w:r w:rsidRPr="0098631F">
        <w:rPr>
          <w:noProof/>
        </w:rPr>
        <w:pict>
          <v:shape id="Рисунок 3" o:spid="_x0000_i1028" type="#_x0000_t75" alt="376 ч1 Морские пейзажи 3" style="width:219pt;height:137.25pt;visibility:visible">
            <v:imagedata r:id="rId7" o:title=""/>
          </v:shape>
        </w:pict>
      </w:r>
    </w:p>
    <w:p w:rsidR="00C62C46" w:rsidRDefault="00C62C46" w:rsidP="006D26F2">
      <w:pPr>
        <w:spacing w:line="360" w:lineRule="auto"/>
        <w:jc w:val="center"/>
        <w:rPr>
          <w:noProof/>
        </w:rPr>
      </w:pPr>
      <w:r>
        <w:rPr>
          <w:noProof/>
        </w:rPr>
        <w:t>Закат на фоне моря</w:t>
      </w:r>
    </w:p>
    <w:p w:rsidR="00C62C46" w:rsidRDefault="00C62C46" w:rsidP="006D26F2">
      <w:pPr>
        <w:spacing w:line="360" w:lineRule="auto"/>
        <w:jc w:val="center"/>
        <w:rPr>
          <w:noProof/>
        </w:rPr>
      </w:pPr>
    </w:p>
    <w:p w:rsidR="00C62C46" w:rsidRPr="001659D2" w:rsidRDefault="00C62C46" w:rsidP="00712E3F">
      <w:pPr>
        <w:spacing w:line="360" w:lineRule="auto"/>
      </w:pPr>
      <w:r w:rsidRPr="001659D2">
        <w:t>После кругосветного путешествия появляются его первые рассказы, вышедшие отдельной книгой «Из кругосветного плаванья».</w:t>
      </w:r>
    </w:p>
    <w:p w:rsidR="00C62C46" w:rsidRPr="001659D2" w:rsidRDefault="00C62C46" w:rsidP="00712E3F">
      <w:pPr>
        <w:spacing w:line="360" w:lineRule="auto"/>
      </w:pPr>
      <w:r w:rsidRPr="001659D2">
        <w:t>К. Станюкович начинает сотрудничать в журналах, пишет рассказы. Во время поездки за границу он сблизился с революционно настроенными эмигр</w:t>
      </w:r>
      <w:bookmarkStart w:id="0" w:name="_GoBack"/>
      <w:bookmarkEnd w:id="0"/>
      <w:r w:rsidRPr="001659D2">
        <w:t>антами, за связь с которыми писатель был сослан в Томск.</w:t>
      </w:r>
    </w:p>
    <w:p w:rsidR="00C62C46" w:rsidRDefault="00C62C46" w:rsidP="00712E3F">
      <w:pPr>
        <w:spacing w:line="360" w:lineRule="auto"/>
      </w:pPr>
      <w:r w:rsidRPr="001659D2">
        <w:t>В 1886–1902 гг. К. Станюкович пишет самое значительное свое произведение — «Морские рассказы». Морская тема отныне будет жить в его книгах.</w:t>
      </w:r>
    </w:p>
    <w:sectPr w:rsidR="00C62C46" w:rsidSect="004332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2E3F"/>
    <w:rsid w:val="00012BA2"/>
    <w:rsid w:val="00015026"/>
    <w:rsid w:val="00044A2C"/>
    <w:rsid w:val="00062548"/>
    <w:rsid w:val="00067F3A"/>
    <w:rsid w:val="000847B0"/>
    <w:rsid w:val="00091129"/>
    <w:rsid w:val="00094BEC"/>
    <w:rsid w:val="0009588B"/>
    <w:rsid w:val="000A1657"/>
    <w:rsid w:val="000B291E"/>
    <w:rsid w:val="000B6DF2"/>
    <w:rsid w:val="000D2615"/>
    <w:rsid w:val="000D6753"/>
    <w:rsid w:val="000F1884"/>
    <w:rsid w:val="0010427E"/>
    <w:rsid w:val="00116E84"/>
    <w:rsid w:val="00152379"/>
    <w:rsid w:val="001659D2"/>
    <w:rsid w:val="00170763"/>
    <w:rsid w:val="00176357"/>
    <w:rsid w:val="001B18ED"/>
    <w:rsid w:val="001B247D"/>
    <w:rsid w:val="001D5F91"/>
    <w:rsid w:val="001E1251"/>
    <w:rsid w:val="001E5900"/>
    <w:rsid w:val="0020034F"/>
    <w:rsid w:val="002120C4"/>
    <w:rsid w:val="00235CF1"/>
    <w:rsid w:val="0024696B"/>
    <w:rsid w:val="00265ED5"/>
    <w:rsid w:val="00277742"/>
    <w:rsid w:val="00283560"/>
    <w:rsid w:val="0029701E"/>
    <w:rsid w:val="002A0801"/>
    <w:rsid w:val="002A7ECE"/>
    <w:rsid w:val="002B205B"/>
    <w:rsid w:val="002C1810"/>
    <w:rsid w:val="002C7A58"/>
    <w:rsid w:val="002D4FD5"/>
    <w:rsid w:val="002E61EC"/>
    <w:rsid w:val="002F2F6C"/>
    <w:rsid w:val="002F6EF5"/>
    <w:rsid w:val="003022BD"/>
    <w:rsid w:val="003027CE"/>
    <w:rsid w:val="003054AF"/>
    <w:rsid w:val="00314250"/>
    <w:rsid w:val="003428C1"/>
    <w:rsid w:val="003454BA"/>
    <w:rsid w:val="00354D58"/>
    <w:rsid w:val="00363F1F"/>
    <w:rsid w:val="00366EE7"/>
    <w:rsid w:val="003948C3"/>
    <w:rsid w:val="00395596"/>
    <w:rsid w:val="003A2DDF"/>
    <w:rsid w:val="003B53D3"/>
    <w:rsid w:val="003D056A"/>
    <w:rsid w:val="003E5752"/>
    <w:rsid w:val="003F4CCC"/>
    <w:rsid w:val="00414F6F"/>
    <w:rsid w:val="00431C78"/>
    <w:rsid w:val="0043327F"/>
    <w:rsid w:val="004344C2"/>
    <w:rsid w:val="00452862"/>
    <w:rsid w:val="00470F94"/>
    <w:rsid w:val="004A1AFE"/>
    <w:rsid w:val="004B0E9C"/>
    <w:rsid w:val="004B780F"/>
    <w:rsid w:val="004E3C66"/>
    <w:rsid w:val="0052136F"/>
    <w:rsid w:val="00545A5D"/>
    <w:rsid w:val="00550A28"/>
    <w:rsid w:val="0058251B"/>
    <w:rsid w:val="0058443E"/>
    <w:rsid w:val="00586A8A"/>
    <w:rsid w:val="005A0016"/>
    <w:rsid w:val="005A062A"/>
    <w:rsid w:val="005B02D0"/>
    <w:rsid w:val="005B1620"/>
    <w:rsid w:val="005B5B5C"/>
    <w:rsid w:val="005E4598"/>
    <w:rsid w:val="005F56C3"/>
    <w:rsid w:val="00601B82"/>
    <w:rsid w:val="00605504"/>
    <w:rsid w:val="00617CEC"/>
    <w:rsid w:val="0062156C"/>
    <w:rsid w:val="0063630D"/>
    <w:rsid w:val="00640666"/>
    <w:rsid w:val="00645BD4"/>
    <w:rsid w:val="00650C6E"/>
    <w:rsid w:val="00651011"/>
    <w:rsid w:val="00661DED"/>
    <w:rsid w:val="00687B0C"/>
    <w:rsid w:val="006A06A9"/>
    <w:rsid w:val="006D0C44"/>
    <w:rsid w:val="006D26F2"/>
    <w:rsid w:val="006E4C23"/>
    <w:rsid w:val="00706F53"/>
    <w:rsid w:val="00712E3F"/>
    <w:rsid w:val="0072692C"/>
    <w:rsid w:val="007279EA"/>
    <w:rsid w:val="007300BD"/>
    <w:rsid w:val="00732A94"/>
    <w:rsid w:val="00763610"/>
    <w:rsid w:val="00781505"/>
    <w:rsid w:val="007A4186"/>
    <w:rsid w:val="007A4F93"/>
    <w:rsid w:val="007B4412"/>
    <w:rsid w:val="007B5191"/>
    <w:rsid w:val="007B5948"/>
    <w:rsid w:val="007E4C45"/>
    <w:rsid w:val="007F57DD"/>
    <w:rsid w:val="007F6446"/>
    <w:rsid w:val="00800E5E"/>
    <w:rsid w:val="0081008B"/>
    <w:rsid w:val="00816425"/>
    <w:rsid w:val="0082299D"/>
    <w:rsid w:val="0082306A"/>
    <w:rsid w:val="008352B2"/>
    <w:rsid w:val="00885277"/>
    <w:rsid w:val="008A19EB"/>
    <w:rsid w:val="008A41AA"/>
    <w:rsid w:val="008B6628"/>
    <w:rsid w:val="008C2188"/>
    <w:rsid w:val="008D5DC1"/>
    <w:rsid w:val="008F2B10"/>
    <w:rsid w:val="00925463"/>
    <w:rsid w:val="0094543A"/>
    <w:rsid w:val="00946B62"/>
    <w:rsid w:val="00951976"/>
    <w:rsid w:val="0095394C"/>
    <w:rsid w:val="0095714F"/>
    <w:rsid w:val="0095766C"/>
    <w:rsid w:val="0098631F"/>
    <w:rsid w:val="00987476"/>
    <w:rsid w:val="009955F3"/>
    <w:rsid w:val="009A5054"/>
    <w:rsid w:val="009B6EAB"/>
    <w:rsid w:val="009F0F77"/>
    <w:rsid w:val="009F487A"/>
    <w:rsid w:val="009F6A00"/>
    <w:rsid w:val="00A01D2F"/>
    <w:rsid w:val="00A10777"/>
    <w:rsid w:val="00A312D3"/>
    <w:rsid w:val="00A3644C"/>
    <w:rsid w:val="00A53145"/>
    <w:rsid w:val="00A7476F"/>
    <w:rsid w:val="00A95530"/>
    <w:rsid w:val="00AA5EDB"/>
    <w:rsid w:val="00AC1784"/>
    <w:rsid w:val="00AD5471"/>
    <w:rsid w:val="00AF3029"/>
    <w:rsid w:val="00AF7B6F"/>
    <w:rsid w:val="00B077F4"/>
    <w:rsid w:val="00B23D32"/>
    <w:rsid w:val="00B32C0A"/>
    <w:rsid w:val="00B36F80"/>
    <w:rsid w:val="00B447F4"/>
    <w:rsid w:val="00B610D8"/>
    <w:rsid w:val="00B66533"/>
    <w:rsid w:val="00B9211D"/>
    <w:rsid w:val="00B94EFA"/>
    <w:rsid w:val="00B972E6"/>
    <w:rsid w:val="00BA5753"/>
    <w:rsid w:val="00BB3957"/>
    <w:rsid w:val="00BB4F4A"/>
    <w:rsid w:val="00BE5F9F"/>
    <w:rsid w:val="00BF19F6"/>
    <w:rsid w:val="00C17854"/>
    <w:rsid w:val="00C62C46"/>
    <w:rsid w:val="00C724A1"/>
    <w:rsid w:val="00C84D2E"/>
    <w:rsid w:val="00CB5033"/>
    <w:rsid w:val="00CC4137"/>
    <w:rsid w:val="00CE68B5"/>
    <w:rsid w:val="00CF0B8D"/>
    <w:rsid w:val="00CF3B4E"/>
    <w:rsid w:val="00D01EC5"/>
    <w:rsid w:val="00D03281"/>
    <w:rsid w:val="00D25213"/>
    <w:rsid w:val="00D45D0A"/>
    <w:rsid w:val="00D46410"/>
    <w:rsid w:val="00D560F9"/>
    <w:rsid w:val="00D62D89"/>
    <w:rsid w:val="00D7567F"/>
    <w:rsid w:val="00D93F21"/>
    <w:rsid w:val="00D966A2"/>
    <w:rsid w:val="00DE2CE2"/>
    <w:rsid w:val="00DE697C"/>
    <w:rsid w:val="00DE72B0"/>
    <w:rsid w:val="00E143C7"/>
    <w:rsid w:val="00E27852"/>
    <w:rsid w:val="00E31BD3"/>
    <w:rsid w:val="00E5103E"/>
    <w:rsid w:val="00E54509"/>
    <w:rsid w:val="00E57F9F"/>
    <w:rsid w:val="00E605A3"/>
    <w:rsid w:val="00E6792F"/>
    <w:rsid w:val="00E70B6E"/>
    <w:rsid w:val="00EA0694"/>
    <w:rsid w:val="00EA0F8E"/>
    <w:rsid w:val="00EC71D1"/>
    <w:rsid w:val="00ED484E"/>
    <w:rsid w:val="00EE12F3"/>
    <w:rsid w:val="00EE1BB5"/>
    <w:rsid w:val="00EE2FD3"/>
    <w:rsid w:val="00EF4BF3"/>
    <w:rsid w:val="00F17460"/>
    <w:rsid w:val="00F21A57"/>
    <w:rsid w:val="00F238AC"/>
    <w:rsid w:val="00F321D5"/>
    <w:rsid w:val="00F42988"/>
    <w:rsid w:val="00F62230"/>
    <w:rsid w:val="00F67A8F"/>
    <w:rsid w:val="00F92460"/>
    <w:rsid w:val="00FB3FD7"/>
    <w:rsid w:val="00FB73CA"/>
    <w:rsid w:val="00FB73E2"/>
    <w:rsid w:val="00FC159B"/>
    <w:rsid w:val="00FE6FE0"/>
    <w:rsid w:val="00FF7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2E3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278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27852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2</Pages>
  <Words>129</Words>
  <Characters>740</Characters>
  <Application>Microsoft Office Outlook</Application>
  <DocSecurity>0</DocSecurity>
  <Lines>0</Lines>
  <Paragraphs>0</Paragraphs>
  <ScaleCrop>false</ScaleCrop>
  <Company>Microsoft Corporation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Адриан Кожанов</dc:creator>
  <cp:keywords/>
  <dc:description/>
  <cp:lastModifiedBy>redaktor</cp:lastModifiedBy>
  <cp:revision>6</cp:revision>
  <dcterms:created xsi:type="dcterms:W3CDTF">2016-02-29T08:33:00Z</dcterms:created>
  <dcterms:modified xsi:type="dcterms:W3CDTF">2016-03-10T14:32:00Z</dcterms:modified>
</cp:coreProperties>
</file>