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E0D" w:rsidRDefault="00515E0D" w:rsidP="00457FCE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1.75pt;height:151.5pt">
            <v:imagedata r:id="rId4" o:title=""/>
          </v:shape>
        </w:pict>
      </w:r>
    </w:p>
    <w:p w:rsidR="00515E0D" w:rsidRPr="001659D2" w:rsidRDefault="00515E0D" w:rsidP="00457FCE">
      <w:pPr>
        <w:spacing w:line="360" w:lineRule="auto"/>
      </w:pPr>
      <w:r w:rsidRPr="001659D2">
        <w:t>Ю. Казаков</w:t>
      </w:r>
    </w:p>
    <w:p w:rsidR="00515E0D" w:rsidRDefault="00515E0D" w:rsidP="00457FCE">
      <w:pPr>
        <w:spacing w:line="360" w:lineRule="auto"/>
      </w:pPr>
      <w:r w:rsidRPr="001659D2">
        <w:t>(1927–1982)</w:t>
      </w:r>
    </w:p>
    <w:p w:rsidR="00515E0D" w:rsidRDefault="00515E0D" w:rsidP="00457FCE">
      <w:pPr>
        <w:spacing w:line="360" w:lineRule="auto"/>
      </w:pPr>
    </w:p>
    <w:p w:rsidR="00515E0D" w:rsidRPr="001659D2" w:rsidRDefault="00515E0D" w:rsidP="00457FCE">
      <w:pPr>
        <w:spacing w:line="360" w:lineRule="auto"/>
      </w:pPr>
      <w:r w:rsidRPr="001659D2">
        <w:t>Казаков Юрий Павлович родился в Москве, с детства мечтал стать музыкантом, окончил музыкальное училище им. Гнесиных по классу контрабаса и сразу был принят в состав оркестра Музыкального театра им. К. С. Станиславского и В. И. Немировича-Данченко. Но почти сразу же увлекся литературным творчеством, написал первые произведения и круто изменил свою жизнь.</w:t>
      </w:r>
    </w:p>
    <w:p w:rsidR="00515E0D" w:rsidRDefault="00515E0D" w:rsidP="00457FCE">
      <w:pPr>
        <w:spacing w:line="360" w:lineRule="auto"/>
      </w:pPr>
      <w:r w:rsidRPr="001659D2">
        <w:t>Ю. П. Казаков поступает в Литературный институт им. М. Горького. С этого времени появляются его удивительно музыкальные, точные по словесному рисунку и неповторимые по описаниям природы рассказы.</w:t>
      </w:r>
    </w:p>
    <w:p w:rsidR="00515E0D" w:rsidRDefault="00515E0D" w:rsidP="00457FCE">
      <w:pPr>
        <w:spacing w:line="360" w:lineRule="auto"/>
      </w:pPr>
      <w:r>
        <w:pict>
          <v:shape id="_x0000_i1026" type="#_x0000_t75" style="width:228.75pt;height:147pt">
            <v:imagedata r:id="rId5" o:title=""/>
          </v:shape>
        </w:pict>
      </w:r>
      <w:r w:rsidRPr="0052495F">
        <w:rPr>
          <w:noProof/>
        </w:rPr>
        <w:pict>
          <v:shape id="Рисунок 3" o:spid="_x0000_i1027" type="#_x0000_t75" style="width:224.25pt;height:145.5pt;visibility:visible">
            <v:imagedata r:id="rId6" o:title=""/>
          </v:shape>
        </w:pict>
      </w:r>
    </w:p>
    <w:p w:rsidR="00515E0D" w:rsidRDefault="00515E0D" w:rsidP="00A416FC">
      <w:pPr>
        <w:tabs>
          <w:tab w:val="left" w:pos="6150"/>
        </w:tabs>
        <w:spacing w:line="360" w:lineRule="auto"/>
      </w:pPr>
      <w:r>
        <w:t>Восход на Крайнем Севере</w:t>
      </w:r>
      <w:r>
        <w:rPr>
          <w:lang w:val="uk-UA"/>
        </w:rPr>
        <w:t xml:space="preserve">                              </w:t>
      </w:r>
      <w:r>
        <w:t>Морозный день н</w:t>
      </w:r>
      <w:bookmarkStart w:id="0" w:name="_GoBack"/>
      <w:bookmarkEnd w:id="0"/>
      <w:r>
        <w:t>а Крайнем Севере</w:t>
      </w:r>
    </w:p>
    <w:p w:rsidR="00515E0D" w:rsidRDefault="00515E0D" w:rsidP="00457FCE">
      <w:pPr>
        <w:spacing w:line="360" w:lineRule="auto"/>
      </w:pPr>
      <w:r w:rsidRPr="0052495F">
        <w:rPr>
          <w:noProof/>
        </w:rPr>
        <w:pict>
          <v:shape id="Рисунок 1" o:spid="_x0000_i1028" type="#_x0000_t75" style="width:315.75pt;height:238.5pt;visibility:visible">
            <v:imagedata r:id="rId7" o:title=""/>
          </v:shape>
        </w:pict>
      </w:r>
    </w:p>
    <w:p w:rsidR="00515E0D" w:rsidRDefault="00515E0D" w:rsidP="00457FCE">
      <w:pPr>
        <w:spacing w:line="360" w:lineRule="auto"/>
      </w:pPr>
      <w:r>
        <w:rPr>
          <w:lang w:val="uk-UA"/>
        </w:rPr>
        <w:t>З</w:t>
      </w:r>
      <w:r>
        <w:t>акат на Крайнем Севере</w:t>
      </w:r>
    </w:p>
    <w:p w:rsidR="00515E0D" w:rsidRDefault="00515E0D" w:rsidP="00457FCE">
      <w:pPr>
        <w:spacing w:line="360" w:lineRule="auto"/>
      </w:pPr>
    </w:p>
    <w:p w:rsidR="00515E0D" w:rsidRDefault="00515E0D" w:rsidP="00457FCE">
      <w:pPr>
        <w:spacing w:line="360" w:lineRule="auto"/>
      </w:pPr>
      <w:r w:rsidRPr="001659D2">
        <w:t>Особое отношение было у него к Северу. Уже ранние рассказы говорили о любви к этому краю, о прекрасном знании быта и языка поморов. В 1961 году выходит книга очерков «Северный дневник», которая с годами пополнялась все новыми историями путешествий писателя на рыболовецких сейнерах, героями которых были моряки и рыбаки из Архангельска, Мурманска, островитяне Новой Земли.</w:t>
      </w:r>
    </w:p>
    <w:sectPr w:rsidR="00515E0D" w:rsidSect="002C5B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7FCE"/>
    <w:rsid w:val="00012BA2"/>
    <w:rsid w:val="00015026"/>
    <w:rsid w:val="00044A2C"/>
    <w:rsid w:val="00062548"/>
    <w:rsid w:val="00067F3A"/>
    <w:rsid w:val="000847B0"/>
    <w:rsid w:val="00091129"/>
    <w:rsid w:val="00094BEC"/>
    <w:rsid w:val="0009588B"/>
    <w:rsid w:val="000A1657"/>
    <w:rsid w:val="000B291E"/>
    <w:rsid w:val="000B6DF2"/>
    <w:rsid w:val="000D2615"/>
    <w:rsid w:val="000D6753"/>
    <w:rsid w:val="000F1884"/>
    <w:rsid w:val="0010427E"/>
    <w:rsid w:val="00116E84"/>
    <w:rsid w:val="00152379"/>
    <w:rsid w:val="001659D2"/>
    <w:rsid w:val="00170763"/>
    <w:rsid w:val="00176357"/>
    <w:rsid w:val="001B18ED"/>
    <w:rsid w:val="001B247D"/>
    <w:rsid w:val="001D5F91"/>
    <w:rsid w:val="001E1251"/>
    <w:rsid w:val="0020034F"/>
    <w:rsid w:val="002120C4"/>
    <w:rsid w:val="00235CF1"/>
    <w:rsid w:val="0024696B"/>
    <w:rsid w:val="00265ED5"/>
    <w:rsid w:val="00277742"/>
    <w:rsid w:val="00283560"/>
    <w:rsid w:val="0029701E"/>
    <w:rsid w:val="002A0801"/>
    <w:rsid w:val="002A7ECE"/>
    <w:rsid w:val="002B205B"/>
    <w:rsid w:val="002C1810"/>
    <w:rsid w:val="002C5BFC"/>
    <w:rsid w:val="002C7A58"/>
    <w:rsid w:val="002D4FD5"/>
    <w:rsid w:val="002E61EC"/>
    <w:rsid w:val="002F6EF5"/>
    <w:rsid w:val="003022BD"/>
    <w:rsid w:val="003027CE"/>
    <w:rsid w:val="003054AF"/>
    <w:rsid w:val="00314250"/>
    <w:rsid w:val="003428C1"/>
    <w:rsid w:val="003454BA"/>
    <w:rsid w:val="00354D58"/>
    <w:rsid w:val="00363F1F"/>
    <w:rsid w:val="00366EE7"/>
    <w:rsid w:val="003941F4"/>
    <w:rsid w:val="003948C3"/>
    <w:rsid w:val="00395596"/>
    <w:rsid w:val="003A2DDF"/>
    <w:rsid w:val="003B53D3"/>
    <w:rsid w:val="003D056A"/>
    <w:rsid w:val="003E5752"/>
    <w:rsid w:val="003F4CCC"/>
    <w:rsid w:val="00414F6F"/>
    <w:rsid w:val="00431C78"/>
    <w:rsid w:val="004344C2"/>
    <w:rsid w:val="00452862"/>
    <w:rsid w:val="00457FCE"/>
    <w:rsid w:val="00470F94"/>
    <w:rsid w:val="004A1AFE"/>
    <w:rsid w:val="004B0E9C"/>
    <w:rsid w:val="004B780F"/>
    <w:rsid w:val="004E3C66"/>
    <w:rsid w:val="00515E0D"/>
    <w:rsid w:val="00516AE3"/>
    <w:rsid w:val="0052136F"/>
    <w:rsid w:val="0052495F"/>
    <w:rsid w:val="00545A5D"/>
    <w:rsid w:val="00550A28"/>
    <w:rsid w:val="0058251B"/>
    <w:rsid w:val="0058443E"/>
    <w:rsid w:val="00586A8A"/>
    <w:rsid w:val="005A0016"/>
    <w:rsid w:val="005A062A"/>
    <w:rsid w:val="005B02D0"/>
    <w:rsid w:val="005B1620"/>
    <w:rsid w:val="005B5B5C"/>
    <w:rsid w:val="005E4598"/>
    <w:rsid w:val="005F56C3"/>
    <w:rsid w:val="00601B82"/>
    <w:rsid w:val="00605504"/>
    <w:rsid w:val="00617CEC"/>
    <w:rsid w:val="0062156C"/>
    <w:rsid w:val="0063630D"/>
    <w:rsid w:val="00640666"/>
    <w:rsid w:val="00645BD4"/>
    <w:rsid w:val="00650C6E"/>
    <w:rsid w:val="00651011"/>
    <w:rsid w:val="00661DED"/>
    <w:rsid w:val="00687B0C"/>
    <w:rsid w:val="006A06A9"/>
    <w:rsid w:val="006D0C44"/>
    <w:rsid w:val="006E4C23"/>
    <w:rsid w:val="00706F53"/>
    <w:rsid w:val="0072692C"/>
    <w:rsid w:val="007279EA"/>
    <w:rsid w:val="007300BD"/>
    <w:rsid w:val="00732A94"/>
    <w:rsid w:val="00763610"/>
    <w:rsid w:val="00781505"/>
    <w:rsid w:val="007A4186"/>
    <w:rsid w:val="007A4F93"/>
    <w:rsid w:val="007A5023"/>
    <w:rsid w:val="007B4412"/>
    <w:rsid w:val="007B5191"/>
    <w:rsid w:val="007B5948"/>
    <w:rsid w:val="007E4C45"/>
    <w:rsid w:val="007F57DD"/>
    <w:rsid w:val="007F6446"/>
    <w:rsid w:val="00800E5E"/>
    <w:rsid w:val="0081008B"/>
    <w:rsid w:val="00816425"/>
    <w:rsid w:val="0082299D"/>
    <w:rsid w:val="0082306A"/>
    <w:rsid w:val="008352B2"/>
    <w:rsid w:val="00885277"/>
    <w:rsid w:val="008A19EB"/>
    <w:rsid w:val="008A41AA"/>
    <w:rsid w:val="008B6628"/>
    <w:rsid w:val="008C2188"/>
    <w:rsid w:val="008D5DC1"/>
    <w:rsid w:val="008F2B10"/>
    <w:rsid w:val="00925463"/>
    <w:rsid w:val="0094543A"/>
    <w:rsid w:val="00946B62"/>
    <w:rsid w:val="00951976"/>
    <w:rsid w:val="0095394C"/>
    <w:rsid w:val="0095714F"/>
    <w:rsid w:val="0095766C"/>
    <w:rsid w:val="00987476"/>
    <w:rsid w:val="009955F3"/>
    <w:rsid w:val="009A5054"/>
    <w:rsid w:val="009B6EAB"/>
    <w:rsid w:val="009E340F"/>
    <w:rsid w:val="009F0F77"/>
    <w:rsid w:val="009F487A"/>
    <w:rsid w:val="009F6A00"/>
    <w:rsid w:val="00A01D2F"/>
    <w:rsid w:val="00A10777"/>
    <w:rsid w:val="00A312D3"/>
    <w:rsid w:val="00A3644C"/>
    <w:rsid w:val="00A416FC"/>
    <w:rsid w:val="00A53145"/>
    <w:rsid w:val="00A7476F"/>
    <w:rsid w:val="00A95530"/>
    <w:rsid w:val="00AA5EDB"/>
    <w:rsid w:val="00AD5471"/>
    <w:rsid w:val="00AF3029"/>
    <w:rsid w:val="00AF7B6F"/>
    <w:rsid w:val="00B077F4"/>
    <w:rsid w:val="00B23D32"/>
    <w:rsid w:val="00B32C0A"/>
    <w:rsid w:val="00B36F80"/>
    <w:rsid w:val="00B447F4"/>
    <w:rsid w:val="00B610D8"/>
    <w:rsid w:val="00B66533"/>
    <w:rsid w:val="00B9211D"/>
    <w:rsid w:val="00B94EFA"/>
    <w:rsid w:val="00B972E6"/>
    <w:rsid w:val="00BA5753"/>
    <w:rsid w:val="00BB3957"/>
    <w:rsid w:val="00BB4F4A"/>
    <w:rsid w:val="00BD004B"/>
    <w:rsid w:val="00BE5F9F"/>
    <w:rsid w:val="00BF19F6"/>
    <w:rsid w:val="00C17854"/>
    <w:rsid w:val="00C724A1"/>
    <w:rsid w:val="00C84D2E"/>
    <w:rsid w:val="00CB5033"/>
    <w:rsid w:val="00CC4137"/>
    <w:rsid w:val="00CE68B5"/>
    <w:rsid w:val="00CF0B8D"/>
    <w:rsid w:val="00CF3B4E"/>
    <w:rsid w:val="00D01EC5"/>
    <w:rsid w:val="00D03281"/>
    <w:rsid w:val="00D25213"/>
    <w:rsid w:val="00D45D0A"/>
    <w:rsid w:val="00D46410"/>
    <w:rsid w:val="00D560F9"/>
    <w:rsid w:val="00D62D89"/>
    <w:rsid w:val="00D7567F"/>
    <w:rsid w:val="00D75EFA"/>
    <w:rsid w:val="00D93F21"/>
    <w:rsid w:val="00D966A2"/>
    <w:rsid w:val="00DE2CE2"/>
    <w:rsid w:val="00DE697C"/>
    <w:rsid w:val="00DE72B0"/>
    <w:rsid w:val="00E143C7"/>
    <w:rsid w:val="00E31BD3"/>
    <w:rsid w:val="00E5103E"/>
    <w:rsid w:val="00E54509"/>
    <w:rsid w:val="00E57F9F"/>
    <w:rsid w:val="00E605A3"/>
    <w:rsid w:val="00E6792F"/>
    <w:rsid w:val="00E70B6E"/>
    <w:rsid w:val="00EA0694"/>
    <w:rsid w:val="00EA0F8E"/>
    <w:rsid w:val="00EC71D1"/>
    <w:rsid w:val="00ED484E"/>
    <w:rsid w:val="00EE12F3"/>
    <w:rsid w:val="00EE1BB5"/>
    <w:rsid w:val="00EE2FD3"/>
    <w:rsid w:val="00EF4BF3"/>
    <w:rsid w:val="00F17460"/>
    <w:rsid w:val="00F21A57"/>
    <w:rsid w:val="00F238AC"/>
    <w:rsid w:val="00F321D5"/>
    <w:rsid w:val="00F42988"/>
    <w:rsid w:val="00F62230"/>
    <w:rsid w:val="00F92460"/>
    <w:rsid w:val="00FB3FD7"/>
    <w:rsid w:val="00FB73CA"/>
    <w:rsid w:val="00FB73E2"/>
    <w:rsid w:val="00FC159B"/>
    <w:rsid w:val="00FE6F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7FC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A416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416FC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</TotalTime>
  <Pages>2</Pages>
  <Words>159</Words>
  <Characters>908</Characters>
  <Application>Microsoft Office Outlook</Application>
  <DocSecurity>0</DocSecurity>
  <Lines>0</Lines>
  <Paragraphs>0</Paragraphs>
  <ScaleCrop>false</ScaleCrop>
  <Company>Microsoft Corporation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Адриан Кожанов</dc:creator>
  <cp:keywords/>
  <dc:description/>
  <cp:lastModifiedBy>redaktor</cp:lastModifiedBy>
  <cp:revision>6</cp:revision>
  <dcterms:created xsi:type="dcterms:W3CDTF">2016-02-29T06:40:00Z</dcterms:created>
  <dcterms:modified xsi:type="dcterms:W3CDTF">2016-03-10T14:29:00Z</dcterms:modified>
</cp:coreProperties>
</file>